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197D4" w14:textId="04730170" w:rsidR="00853A56" w:rsidRDefault="00AB0526" w:rsidP="00E17B64">
      <w:pPr>
        <w:pStyle w:val="Datum-SBO"/>
      </w:pPr>
      <w:bookmarkStart w:id="0" w:name="_Hlk524961860"/>
      <w:r>
        <w:rPr>
          <w:noProof/>
        </w:rPr>
        <w:drawing>
          <wp:anchor distT="0" distB="0" distL="114300" distR="114300" simplePos="0" relativeHeight="251658240" behindDoc="0" locked="0" layoutInCell="1" allowOverlap="1" wp14:anchorId="4B0ADFC2" wp14:editId="17CE2128">
            <wp:simplePos x="0" y="0"/>
            <wp:positionH relativeFrom="column">
              <wp:posOffset>2534521</wp:posOffset>
            </wp:positionH>
            <wp:positionV relativeFrom="paragraph">
              <wp:posOffset>-1199278</wp:posOffset>
            </wp:positionV>
            <wp:extent cx="3850005" cy="1660012"/>
            <wp:effectExtent l="0" t="0" r="0" b="0"/>
            <wp:wrapNone/>
            <wp:docPr id="711299491" name="Bildobjekt 2" descr="En bild som visar himmel, träd, utomhus, egendom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299491" name="Bildobjekt 2" descr="En bild som visar himmel, träd, utomhus, egendom&#10;&#10;AI-genererat innehåll kan vara felaktig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66524" cy="1667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2D537C" w14:textId="77777777" w:rsidR="0093246D" w:rsidRDefault="0093246D" w:rsidP="00E17B64">
      <w:pPr>
        <w:pStyle w:val="Datum-SBO"/>
      </w:pPr>
    </w:p>
    <w:p w14:paraId="1C46F2E4" w14:textId="77083F6F" w:rsidR="008355C1" w:rsidRPr="008355C1" w:rsidRDefault="00B874A2" w:rsidP="00E17B64">
      <w:pPr>
        <w:pStyle w:val="Datum-SBO"/>
      </w:pPr>
      <w:r>
        <w:t>202</w:t>
      </w:r>
      <w:r w:rsidR="004B354F">
        <w:t>5</w:t>
      </w:r>
      <w:r>
        <w:t>-</w:t>
      </w:r>
      <w:r w:rsidR="003826FA">
        <w:t>1</w:t>
      </w:r>
      <w:r>
        <w:t>0-</w:t>
      </w:r>
      <w:r w:rsidR="003826FA">
        <w:t>29</w:t>
      </w:r>
    </w:p>
    <w:p w14:paraId="68E0C71B" w14:textId="636405C6" w:rsidR="00D85CEB" w:rsidRPr="008355C1" w:rsidRDefault="008E6D15" w:rsidP="00E17B64">
      <w:pPr>
        <w:pStyle w:val="verrubbeSBO"/>
      </w:pPr>
      <w:bookmarkStart w:id="1" w:name="_Hlk524961895"/>
      <w:bookmarkStart w:id="2" w:name="_Hlk524961739"/>
      <w:bookmarkEnd w:id="0"/>
      <w:r>
        <w:t>underlag till</w:t>
      </w:r>
      <w:r w:rsidR="008E28AA">
        <w:t xml:space="preserve"> medarbetare</w:t>
      </w:r>
    </w:p>
    <w:p w14:paraId="11FF082D" w14:textId="67F5FD79" w:rsidR="00A144A1" w:rsidRPr="00A144A1" w:rsidRDefault="00B874A2" w:rsidP="00376F6C">
      <w:pPr>
        <w:pStyle w:val="RubrikstortunnSBO"/>
      </w:pPr>
      <w:bookmarkStart w:id="3" w:name="_Hlk524964307"/>
      <w:bookmarkEnd w:id="1"/>
      <w:r>
        <w:t xml:space="preserve">Fakta om </w:t>
      </w:r>
      <w:bookmarkEnd w:id="2"/>
      <w:bookmarkEnd w:id="3"/>
      <w:r w:rsidR="004B354F">
        <w:t>Tallycka</w:t>
      </w:r>
      <w:r w:rsidR="00A144A1">
        <w:t xml:space="preserve">n </w:t>
      </w:r>
    </w:p>
    <w:p w14:paraId="7436BCEE" w14:textId="77777777" w:rsidR="003D2B95" w:rsidRPr="00BA4A84" w:rsidRDefault="003D2B95" w:rsidP="003D2B95">
      <w:pPr>
        <w:pStyle w:val="Mellanrubrik"/>
      </w:pPr>
      <w:r w:rsidRPr="00BA4A84">
        <w:t>Antal lägenheter</w:t>
      </w:r>
      <w:r>
        <w:t>,</w:t>
      </w:r>
      <w:r w:rsidRPr="00BA4A84">
        <w:t xml:space="preserve"> storlek</w:t>
      </w:r>
      <w:r>
        <w:t>ar och hyror</w:t>
      </w:r>
    </w:p>
    <w:p w14:paraId="72FAED12" w14:textId="77777777" w:rsidR="003D2B95" w:rsidRDefault="003D2B95" w:rsidP="003D2B95">
      <w:pPr>
        <w:pStyle w:val="Brd"/>
      </w:pPr>
      <w:r>
        <w:t xml:space="preserve">Totalt 18 lägenheter. </w:t>
      </w:r>
    </w:p>
    <w:p w14:paraId="1F65BA10" w14:textId="77777777" w:rsidR="003D2B95" w:rsidRDefault="003D2B95" w:rsidP="003D2B95">
      <w:pPr>
        <w:pStyle w:val="Brd"/>
      </w:pPr>
      <w:r w:rsidRPr="00BA4A84">
        <w:t>Trea på 73 kvadratmeter (</w:t>
      </w:r>
      <w:proofErr w:type="gramStart"/>
      <w:r w:rsidRPr="00BA4A84">
        <w:t>12 stycken</w:t>
      </w:r>
      <w:proofErr w:type="gramEnd"/>
      <w:r w:rsidRPr="00BA4A84">
        <w:t>): </w:t>
      </w:r>
      <w:r w:rsidRPr="008B7DD5">
        <w:rPr>
          <w:b/>
          <w:bCs/>
        </w:rPr>
        <w:t>13 500 kr</w:t>
      </w:r>
      <w:r w:rsidRPr="00BA4A84">
        <w:br/>
        <w:t>Trea på 77 kvadratmeter (</w:t>
      </w:r>
      <w:proofErr w:type="gramStart"/>
      <w:r w:rsidRPr="00BA4A84">
        <w:t>6 stycken</w:t>
      </w:r>
      <w:proofErr w:type="gramEnd"/>
      <w:r w:rsidRPr="00BA4A84">
        <w:t>): </w:t>
      </w:r>
      <w:r w:rsidRPr="008B7DD5">
        <w:rPr>
          <w:b/>
          <w:bCs/>
        </w:rPr>
        <w:t>13 900 kr</w:t>
      </w:r>
    </w:p>
    <w:p w14:paraId="4350A6D4" w14:textId="77777777" w:rsidR="003D2B95" w:rsidRDefault="003D2B95" w:rsidP="003D2B95">
      <w:pPr>
        <w:pStyle w:val="Mellanrubrik"/>
      </w:pPr>
      <w:r w:rsidRPr="00BA4A84">
        <w:t>Vad ingår i</w:t>
      </w:r>
      <w:r>
        <w:t>nte i</w:t>
      </w:r>
      <w:r w:rsidRPr="00BA4A84">
        <w:t xml:space="preserve"> hyran?</w:t>
      </w:r>
    </w:p>
    <w:p w14:paraId="1C9FA84B" w14:textId="16A49764" w:rsidR="003D2B95" w:rsidRPr="00BA4A84" w:rsidRDefault="003D2B95" w:rsidP="003D2B95">
      <w:pPr>
        <w:pStyle w:val="Brd"/>
      </w:pPr>
      <w:r>
        <w:t>Utöver grundhyran tillkommer kostnader för:</w:t>
      </w:r>
    </w:p>
    <w:p w14:paraId="310C142A" w14:textId="3B24BB93" w:rsidR="003D2B95" w:rsidRDefault="003D2B95" w:rsidP="00954352">
      <w:pPr>
        <w:pStyle w:val="Brd"/>
        <w:numPr>
          <w:ilvl w:val="0"/>
          <w:numId w:val="21"/>
        </w:numPr>
      </w:pPr>
      <w:r w:rsidRPr="008B7DD5">
        <w:rPr>
          <w:b/>
          <w:bCs/>
        </w:rPr>
        <w:t>Varm- och kallvatten.</w:t>
      </w:r>
      <w:r w:rsidR="00C028D0">
        <w:br/>
      </w:r>
      <w:r w:rsidR="00954352" w:rsidRPr="00954352">
        <w:t>Vattenpriset sätts gång per år. </w:t>
      </w:r>
      <w:r w:rsidR="00C028D0" w:rsidRPr="00C028D0">
        <w:t>2025 är priset för kallvatten 19,05 kr/m³ exklusive moms och varmvatten 50,55 kr/m³ exklusive moms.</w:t>
      </w:r>
    </w:p>
    <w:p w14:paraId="4C244DA9" w14:textId="0198B1B3" w:rsidR="00954352" w:rsidRDefault="003D2B95" w:rsidP="00954352">
      <w:pPr>
        <w:pStyle w:val="Brd"/>
        <w:numPr>
          <w:ilvl w:val="0"/>
          <w:numId w:val="21"/>
        </w:numPr>
      </w:pPr>
      <w:r w:rsidRPr="008B7DD5">
        <w:rPr>
          <w:b/>
          <w:bCs/>
        </w:rPr>
        <w:t>El</w:t>
      </w:r>
      <w:r w:rsidR="00954352">
        <w:br/>
      </w:r>
      <w:r w:rsidR="006D78F3" w:rsidRPr="006D78F3">
        <w:t>Under året kommer elpriset att förändras månad för månad.</w:t>
      </w:r>
      <w:r w:rsidR="00261BE0" w:rsidRPr="00261BE0">
        <w:t xml:space="preserve"> Elpriset för september 2025 </w:t>
      </w:r>
      <w:r w:rsidR="00261BE0">
        <w:t xml:space="preserve">var </w:t>
      </w:r>
      <w:r w:rsidR="00261BE0" w:rsidRPr="00261BE0">
        <w:t xml:space="preserve">1,63 kronor per </w:t>
      </w:r>
      <w:proofErr w:type="spellStart"/>
      <w:r w:rsidR="00261BE0" w:rsidRPr="00261BE0">
        <w:t>kilowatttimme</w:t>
      </w:r>
      <w:proofErr w:type="spellEnd"/>
      <w:r w:rsidR="00261BE0">
        <w:t>.</w:t>
      </w:r>
    </w:p>
    <w:p w14:paraId="1EFB1102" w14:textId="4B857415" w:rsidR="002A4169" w:rsidRPr="00756204" w:rsidRDefault="003D2B95" w:rsidP="002A4169">
      <w:pPr>
        <w:pStyle w:val="Brd"/>
        <w:numPr>
          <w:ilvl w:val="0"/>
          <w:numId w:val="21"/>
        </w:numPr>
      </w:pPr>
      <w:r w:rsidRPr="008B7DD5">
        <w:rPr>
          <w:b/>
          <w:bCs/>
        </w:rPr>
        <w:t>Eventuell hyra av parkeringsplats eller carport.</w:t>
      </w:r>
      <w:r>
        <w:t xml:space="preserve"> </w:t>
      </w:r>
      <w:r w:rsidR="002A4169">
        <w:br/>
      </w:r>
      <w:r w:rsidR="002A4169" w:rsidRPr="00C804A6">
        <w:t>Parkeringsplats (</w:t>
      </w:r>
      <w:proofErr w:type="gramStart"/>
      <w:r w:rsidR="00C804A6" w:rsidRPr="00C804A6">
        <w:t>15 stycken</w:t>
      </w:r>
      <w:proofErr w:type="gramEnd"/>
      <w:r w:rsidR="002A4169" w:rsidRPr="00C804A6">
        <w:t>): </w:t>
      </w:r>
      <w:r w:rsidR="002A4169" w:rsidRPr="008B7DD5">
        <w:rPr>
          <w:b/>
          <w:bCs/>
        </w:rPr>
        <w:t>190 kr</w:t>
      </w:r>
      <w:r w:rsidR="002A4169" w:rsidRPr="00C804A6">
        <w:br/>
        <w:t xml:space="preserve">Carport </w:t>
      </w:r>
      <w:r w:rsidR="00C804A6" w:rsidRPr="00C804A6">
        <w:t>(</w:t>
      </w:r>
      <w:proofErr w:type="gramStart"/>
      <w:r w:rsidR="002A4169" w:rsidRPr="00C804A6">
        <w:t>3 stycken</w:t>
      </w:r>
      <w:proofErr w:type="gramEnd"/>
      <w:r w:rsidR="002A4169" w:rsidRPr="00C804A6">
        <w:t>): </w:t>
      </w:r>
      <w:r w:rsidR="002A4169" w:rsidRPr="008B7DD5">
        <w:rPr>
          <w:b/>
          <w:bCs/>
        </w:rPr>
        <w:t>600 kr</w:t>
      </w:r>
    </w:p>
    <w:p w14:paraId="33C47CE4" w14:textId="77777777" w:rsidR="003D2B95" w:rsidRDefault="003D2B95" w:rsidP="003D2B95">
      <w:pPr>
        <w:pStyle w:val="Brd"/>
      </w:pPr>
      <w:r w:rsidRPr="00756204">
        <w:t>I hyran ingår</w:t>
      </w:r>
      <w:r>
        <w:t xml:space="preserve"> </w:t>
      </w:r>
      <w:r w:rsidRPr="00756204">
        <w:t>en kostnadsfri bredbandstjänst på 2/2 Mbit.</w:t>
      </w:r>
      <w:r>
        <w:t xml:space="preserve"> Det ingår också ett gratisutbud av tv-kanaler. Om hyresgästen vill ha snabbare bredband eller fler tv-kanaler tillkommer kostnaden för det. </w:t>
      </w:r>
    </w:p>
    <w:p w14:paraId="6CCADC4B" w14:textId="77777777" w:rsidR="003D2B95" w:rsidRDefault="003D2B95" w:rsidP="003D2B95">
      <w:pPr>
        <w:pStyle w:val="Mellanrubrik"/>
      </w:pPr>
      <w:r w:rsidRPr="00756204">
        <w:t>Lägenheternas standard</w:t>
      </w:r>
    </w:p>
    <w:p w14:paraId="642206BB" w14:textId="77777777" w:rsidR="003D2B95" w:rsidRDefault="003D2B95" w:rsidP="003D2B95">
      <w:pPr>
        <w:pStyle w:val="Brd"/>
      </w:pPr>
      <w:r>
        <w:t>Fakta om lägenheternas standard:</w:t>
      </w:r>
    </w:p>
    <w:p w14:paraId="0ED0F95D" w14:textId="19FE0715" w:rsidR="003D2B95" w:rsidRDefault="003D2B95" w:rsidP="003D2B95">
      <w:pPr>
        <w:pStyle w:val="Brd"/>
        <w:numPr>
          <w:ilvl w:val="0"/>
          <w:numId w:val="22"/>
        </w:numPr>
      </w:pPr>
      <w:r>
        <w:lastRenderedPageBreak/>
        <w:t xml:space="preserve">Kök från </w:t>
      </w:r>
      <w:proofErr w:type="spellStart"/>
      <w:r>
        <w:t>vedum</w:t>
      </w:r>
      <w:proofErr w:type="spellEnd"/>
      <w:r>
        <w:t xml:space="preserve"> och vitvaror från </w:t>
      </w:r>
      <w:proofErr w:type="spellStart"/>
      <w:r>
        <w:t>Elvita</w:t>
      </w:r>
      <w:proofErr w:type="spellEnd"/>
      <w:r>
        <w:t xml:space="preserve">. </w:t>
      </w:r>
    </w:p>
    <w:p w14:paraId="1F6538C0" w14:textId="52494878" w:rsidR="003D2B95" w:rsidRDefault="003D2B95" w:rsidP="003D2B95">
      <w:pPr>
        <w:pStyle w:val="Brd"/>
        <w:numPr>
          <w:ilvl w:val="0"/>
          <w:numId w:val="22"/>
        </w:numPr>
      </w:pPr>
      <w:r>
        <w:t>I köket finns</w:t>
      </w:r>
      <w:r w:rsidRPr="00756204">
        <w:t xml:space="preserve"> </w:t>
      </w:r>
      <w:r>
        <w:t>k</w:t>
      </w:r>
      <w:r w:rsidRPr="00756204">
        <w:t>yl, frys, diskmaskin, varmluftsugn</w:t>
      </w:r>
      <w:r>
        <w:t xml:space="preserve"> och </w:t>
      </w:r>
      <w:r w:rsidRPr="00756204">
        <w:t>induktionshäll</w:t>
      </w:r>
      <w:r w:rsidR="00E005EF">
        <w:t>.</w:t>
      </w:r>
      <w:r w:rsidRPr="00756204">
        <w:t xml:space="preserve"> </w:t>
      </w:r>
    </w:p>
    <w:p w14:paraId="0C519F5B" w14:textId="52217F1E" w:rsidR="003D2B95" w:rsidRDefault="003D2B95" w:rsidP="003D2B95">
      <w:pPr>
        <w:pStyle w:val="Brd"/>
        <w:numPr>
          <w:ilvl w:val="0"/>
          <w:numId w:val="22"/>
        </w:numPr>
      </w:pPr>
      <w:r w:rsidRPr="00756204">
        <w:t>I duschrumme</w:t>
      </w:r>
      <w:r>
        <w:t>t</w:t>
      </w:r>
      <w:r w:rsidRPr="00756204">
        <w:t xml:space="preserve"> finns tvättmaski</w:t>
      </w:r>
      <w:r>
        <w:t>n,</w:t>
      </w:r>
      <w:r w:rsidRPr="00756204">
        <w:t xml:space="preserve"> </w:t>
      </w:r>
      <w:r w:rsidR="000D4278">
        <w:t>tork</w:t>
      </w:r>
      <w:r w:rsidRPr="00756204">
        <w:t>tumlare</w:t>
      </w:r>
      <w:r>
        <w:t>,</w:t>
      </w:r>
      <w:r w:rsidRPr="00756204">
        <w:t xml:space="preserve"> handdukstork, tvättställskommod och svängbara duschväggar i glas</w:t>
      </w:r>
    </w:p>
    <w:p w14:paraId="2605CEBA" w14:textId="77777777" w:rsidR="003D2B95" w:rsidRDefault="003D2B95" w:rsidP="003D2B95">
      <w:pPr>
        <w:pStyle w:val="Brd"/>
        <w:numPr>
          <w:ilvl w:val="0"/>
          <w:numId w:val="22"/>
        </w:numPr>
      </w:pPr>
      <w:r w:rsidRPr="00756204">
        <w:t>Kaklade väggar i duschrummen</w:t>
      </w:r>
    </w:p>
    <w:p w14:paraId="75527BFB" w14:textId="77777777" w:rsidR="003D2B95" w:rsidRDefault="003D2B95" w:rsidP="003D2B95">
      <w:pPr>
        <w:pStyle w:val="Brd"/>
        <w:numPr>
          <w:ilvl w:val="0"/>
          <w:numId w:val="22"/>
        </w:numPr>
      </w:pPr>
      <w:r w:rsidRPr="00756204">
        <w:t xml:space="preserve">Golv i hall, kök och duschrum är klinker </w:t>
      </w:r>
      <w:proofErr w:type="gramStart"/>
      <w:r w:rsidRPr="00756204">
        <w:t>–  parkett</w:t>
      </w:r>
      <w:proofErr w:type="gramEnd"/>
      <w:r w:rsidRPr="00756204">
        <w:t xml:space="preserve"> i övriga rum</w:t>
      </w:r>
    </w:p>
    <w:p w14:paraId="1E4480CD" w14:textId="2D2B6871" w:rsidR="003D2B95" w:rsidRPr="00BA4A84" w:rsidRDefault="003D2B95" w:rsidP="003D2B95">
      <w:pPr>
        <w:pStyle w:val="Brd"/>
        <w:numPr>
          <w:ilvl w:val="0"/>
          <w:numId w:val="22"/>
        </w:numPr>
      </w:pPr>
      <w:r w:rsidRPr="00756204">
        <w:t>Golvvärme i hela lägenheten</w:t>
      </w:r>
    </w:p>
    <w:p w14:paraId="0785A6EE" w14:textId="77777777" w:rsidR="003D2B95" w:rsidRPr="000D4278" w:rsidRDefault="003D2B95" w:rsidP="003D2B95">
      <w:pPr>
        <w:pStyle w:val="Mellanrubrik"/>
      </w:pPr>
      <w:r w:rsidRPr="000D4278">
        <w:t>Kommer det att finnas standardhöjning?</w:t>
      </w:r>
    </w:p>
    <w:p w14:paraId="450E06D9" w14:textId="361B98B2" w:rsidR="003D2B95" w:rsidRPr="000D4278" w:rsidRDefault="000D4278" w:rsidP="003D2B95">
      <w:pPr>
        <w:pStyle w:val="Brd"/>
      </w:pPr>
      <w:r w:rsidRPr="000D4278">
        <w:t>Nej.</w:t>
      </w:r>
    </w:p>
    <w:p w14:paraId="46298C85" w14:textId="7C3F1E6D" w:rsidR="003D2B95" w:rsidRPr="000D4278" w:rsidRDefault="003D2B95" w:rsidP="003D2B95">
      <w:pPr>
        <w:pStyle w:val="Mellanrubrik"/>
      </w:pPr>
      <w:r w:rsidRPr="000D4278">
        <w:t>Färgkod på väggarna</w:t>
      </w:r>
    </w:p>
    <w:p w14:paraId="56516E39" w14:textId="7FCE0569" w:rsidR="003D2B95" w:rsidRPr="000D4278" w:rsidRDefault="000D4278" w:rsidP="000D4278">
      <w:pPr>
        <w:pStyle w:val="Brd"/>
      </w:pPr>
      <w:r w:rsidRPr="000D4278">
        <w:t>Grå: 1002-Y</w:t>
      </w:r>
    </w:p>
    <w:p w14:paraId="4C123629" w14:textId="1DB27D17" w:rsidR="003D2B95" w:rsidRPr="000D4278" w:rsidRDefault="003D2B95" w:rsidP="003D2B95">
      <w:pPr>
        <w:pStyle w:val="Mellanrubrik"/>
      </w:pPr>
      <w:r w:rsidRPr="000D4278">
        <w:t>Källsortering</w:t>
      </w:r>
    </w:p>
    <w:p w14:paraId="4300B46A" w14:textId="689C4F2F" w:rsidR="003D2B95" w:rsidRPr="000D4278" w:rsidRDefault="003D2B95" w:rsidP="003D2B95">
      <w:pPr>
        <w:pStyle w:val="Brd"/>
      </w:pPr>
      <w:r w:rsidRPr="000D4278">
        <w:t xml:space="preserve">Behållare för källsortering, matavfall och restavfall finns i </w:t>
      </w:r>
      <w:r w:rsidR="00D43AC2">
        <w:t>miljö</w:t>
      </w:r>
      <w:r w:rsidRPr="000D4278">
        <w:t xml:space="preserve">rummet vid infarten till området. </w:t>
      </w:r>
    </w:p>
    <w:p w14:paraId="595FBA8E" w14:textId="4884BED0" w:rsidR="003D2B95" w:rsidRPr="003D2B95" w:rsidRDefault="003D2B95" w:rsidP="003D2B95">
      <w:pPr>
        <w:pStyle w:val="Mellanrubrik"/>
      </w:pPr>
      <w:r w:rsidRPr="003D2B95">
        <w:t>Förråd, vart ligger förrådet och storlek?</w:t>
      </w:r>
    </w:p>
    <w:p w14:paraId="0D162825" w14:textId="77999115" w:rsidR="003D2B95" w:rsidRDefault="003D2B95" w:rsidP="003D2B95">
      <w:pPr>
        <w:pStyle w:val="Brd"/>
      </w:pPr>
      <w:r>
        <w:t xml:space="preserve">Lägenhet 73 kvadratmeter: Förråd på 3,1 kvadratmeter finns på framsidan av huset och nås från utsidan. </w:t>
      </w:r>
    </w:p>
    <w:p w14:paraId="260EBA8E" w14:textId="77777777" w:rsidR="003D2B95" w:rsidRPr="00BA4A84" w:rsidRDefault="003D2B95" w:rsidP="003D2B95">
      <w:pPr>
        <w:pStyle w:val="Brd"/>
      </w:pPr>
      <w:r>
        <w:t>Lägenhet 77 kvadratmeter: Förråd på 3,4 kvadratmeter finns på baksidan av huset och nås från utsidan.</w:t>
      </w:r>
    </w:p>
    <w:p w14:paraId="1E17AC62" w14:textId="77777777" w:rsidR="003D2B95" w:rsidRPr="000D4278" w:rsidRDefault="003D2B95" w:rsidP="003D2B95">
      <w:pPr>
        <w:pStyle w:val="Mellanrubrik"/>
      </w:pPr>
      <w:r w:rsidRPr="000D4278">
        <w:t>Ventilationssystem</w:t>
      </w:r>
    </w:p>
    <w:p w14:paraId="0D3CFA6E" w14:textId="146BF40E" w:rsidR="003D2B95" w:rsidRPr="000D4278" w:rsidRDefault="000D4278" w:rsidP="003D2B95">
      <w:pPr>
        <w:pStyle w:val="Brd"/>
      </w:pPr>
      <w:r w:rsidRPr="000D4278">
        <w:t>Det är FTX.</w:t>
      </w:r>
    </w:p>
    <w:p w14:paraId="5E23C686" w14:textId="77777777" w:rsidR="003D2B95" w:rsidRDefault="003D2B95" w:rsidP="003D2B95">
      <w:pPr>
        <w:pStyle w:val="Mellanrubrik"/>
      </w:pPr>
      <w:r w:rsidRPr="00BA4A84">
        <w:t>Parkeringar</w:t>
      </w:r>
    </w:p>
    <w:p w14:paraId="776004BB" w14:textId="7DFFEC93" w:rsidR="003D2B95" w:rsidRDefault="003D2B95" w:rsidP="003D2B95">
      <w:pPr>
        <w:pStyle w:val="Brd"/>
      </w:pPr>
      <w:r>
        <w:t xml:space="preserve">Det finns 15 parkeringsplatser och 3 carportplatser att hyra. Det kommer också att finnas två besöksplatser. </w:t>
      </w:r>
    </w:p>
    <w:p w14:paraId="1580ADB3" w14:textId="77777777" w:rsidR="00340F8A" w:rsidRDefault="00340F8A" w:rsidP="00340F8A">
      <w:pPr>
        <w:pStyle w:val="Mellanrubrik"/>
      </w:pPr>
      <w:r w:rsidRPr="00BA4A84">
        <w:lastRenderedPageBreak/>
        <w:t>Datum då vi publicerar lägenheterna</w:t>
      </w:r>
    </w:p>
    <w:p w14:paraId="506956C6" w14:textId="77777777" w:rsidR="00340F8A" w:rsidRDefault="00340F8A" w:rsidP="00340F8A">
      <w:pPr>
        <w:pStyle w:val="Brd"/>
      </w:pPr>
      <w:r>
        <w:t xml:space="preserve">Lägenheterna publiceras 4 november. </w:t>
      </w:r>
    </w:p>
    <w:p w14:paraId="1BDC1402" w14:textId="35D6505F" w:rsidR="00441A46" w:rsidRDefault="00441A46" w:rsidP="00441A46">
      <w:pPr>
        <w:pStyle w:val="Mellanrubrik"/>
      </w:pPr>
      <w:r>
        <w:t>Är området rökfritt?</w:t>
      </w:r>
    </w:p>
    <w:p w14:paraId="64F85F1A" w14:textId="180A5BD3" w:rsidR="00441A46" w:rsidRDefault="00441A46" w:rsidP="00441A46">
      <w:pPr>
        <w:pStyle w:val="Brd"/>
      </w:pPr>
      <w:r>
        <w:t xml:space="preserve">Ja, området är rökfritt. </w:t>
      </w:r>
    </w:p>
    <w:p w14:paraId="6A8B8C27" w14:textId="77777777" w:rsidR="000D4278" w:rsidRDefault="000D4278" w:rsidP="00340F8A">
      <w:pPr>
        <w:pStyle w:val="Mellanrubrik"/>
      </w:pPr>
    </w:p>
    <w:p w14:paraId="1496C222" w14:textId="77777777" w:rsidR="00434C7C" w:rsidRDefault="00434C7C" w:rsidP="00340F8A">
      <w:pPr>
        <w:pStyle w:val="Mellanrubrik"/>
      </w:pPr>
    </w:p>
    <w:p w14:paraId="4CE46A97" w14:textId="77777777" w:rsidR="00434C7C" w:rsidRDefault="00434C7C" w:rsidP="00340F8A">
      <w:pPr>
        <w:pStyle w:val="Mellanrubrik"/>
      </w:pPr>
    </w:p>
    <w:p w14:paraId="51B7963C" w14:textId="77777777" w:rsidR="00434C7C" w:rsidRDefault="00434C7C" w:rsidP="00340F8A">
      <w:pPr>
        <w:pStyle w:val="Mellanrubrik"/>
      </w:pPr>
    </w:p>
    <w:p w14:paraId="4C29282A" w14:textId="77777777" w:rsidR="00434C7C" w:rsidRDefault="00434C7C" w:rsidP="00340F8A">
      <w:pPr>
        <w:pStyle w:val="Mellanrubrik"/>
      </w:pPr>
    </w:p>
    <w:p w14:paraId="4E9232CE" w14:textId="77777777" w:rsidR="00434C7C" w:rsidRDefault="00434C7C" w:rsidP="00340F8A">
      <w:pPr>
        <w:pStyle w:val="Mellanrubrik"/>
      </w:pPr>
    </w:p>
    <w:p w14:paraId="67F736E5" w14:textId="77777777" w:rsidR="00434C7C" w:rsidRDefault="00434C7C" w:rsidP="00340F8A">
      <w:pPr>
        <w:pStyle w:val="Mellanrubrik"/>
      </w:pPr>
    </w:p>
    <w:p w14:paraId="69E045B2" w14:textId="77777777" w:rsidR="00434C7C" w:rsidRDefault="00434C7C" w:rsidP="00340F8A">
      <w:pPr>
        <w:pStyle w:val="Mellanrubrik"/>
      </w:pPr>
    </w:p>
    <w:p w14:paraId="09CDCED8" w14:textId="77777777" w:rsidR="00434C7C" w:rsidRDefault="00434C7C" w:rsidP="00340F8A">
      <w:pPr>
        <w:pStyle w:val="Mellanrubrik"/>
      </w:pPr>
    </w:p>
    <w:p w14:paraId="0010C89C" w14:textId="77777777" w:rsidR="00434C7C" w:rsidRDefault="00434C7C" w:rsidP="00340F8A">
      <w:pPr>
        <w:pStyle w:val="Mellanrubrik"/>
      </w:pPr>
    </w:p>
    <w:p w14:paraId="78F566C1" w14:textId="77777777" w:rsidR="00434C7C" w:rsidRDefault="00434C7C" w:rsidP="00340F8A">
      <w:pPr>
        <w:pStyle w:val="Mellanrubrik"/>
      </w:pPr>
    </w:p>
    <w:p w14:paraId="6F7F5C61" w14:textId="77777777" w:rsidR="00434C7C" w:rsidRDefault="00434C7C" w:rsidP="00340F8A">
      <w:pPr>
        <w:pStyle w:val="Mellanrubrik"/>
      </w:pPr>
    </w:p>
    <w:p w14:paraId="3F294FC4" w14:textId="77777777" w:rsidR="00434C7C" w:rsidRDefault="00434C7C" w:rsidP="00340F8A">
      <w:pPr>
        <w:pStyle w:val="Mellanrubrik"/>
      </w:pPr>
    </w:p>
    <w:p w14:paraId="655BA970" w14:textId="77777777" w:rsidR="00434C7C" w:rsidRDefault="00434C7C" w:rsidP="00340F8A">
      <w:pPr>
        <w:pStyle w:val="Mellanrubrik"/>
      </w:pPr>
    </w:p>
    <w:p w14:paraId="5DEDBDD2" w14:textId="77777777" w:rsidR="000D4278" w:rsidRDefault="000D4278" w:rsidP="00340F8A">
      <w:pPr>
        <w:pStyle w:val="Mellanrubrik"/>
      </w:pPr>
    </w:p>
    <w:p w14:paraId="39A271AB" w14:textId="068CADA1" w:rsidR="003D2B95" w:rsidRDefault="00340F8A" w:rsidP="00340F8A">
      <w:pPr>
        <w:pStyle w:val="Mellanrubrik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3FDA95F" wp14:editId="6D378C5B">
            <wp:simplePos x="0" y="0"/>
            <wp:positionH relativeFrom="column">
              <wp:posOffset>706844</wp:posOffset>
            </wp:positionH>
            <wp:positionV relativeFrom="paragraph">
              <wp:posOffset>-561030</wp:posOffset>
            </wp:positionV>
            <wp:extent cx="5473327" cy="3806455"/>
            <wp:effectExtent l="0" t="0" r="0" b="3810"/>
            <wp:wrapNone/>
            <wp:docPr id="775658061" name="Bildobjekt 1" descr="En bild som visar svart, mörker, skärmbild, astronomi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658061" name="Bildobjekt 1" descr="En bild som visar svart, mörker, skärmbild, astronomi&#10;&#10;AI-genererat innehåll kan vara felaktig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3327" cy="3806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2B95" w:rsidRPr="00BA4A84">
        <w:t>Planritningar</w:t>
      </w:r>
    </w:p>
    <w:p w14:paraId="27EF9127" w14:textId="7DBAA7ED" w:rsidR="003D2B95" w:rsidRDefault="003D2B95" w:rsidP="003D2B95">
      <w:pPr>
        <w:pStyle w:val="Brd"/>
      </w:pPr>
    </w:p>
    <w:p w14:paraId="2CA04B74" w14:textId="45CFE69E" w:rsidR="003D2B95" w:rsidRPr="00BA4A84" w:rsidRDefault="003D2B95" w:rsidP="003D2B95">
      <w:pPr>
        <w:pStyle w:val="Brd"/>
      </w:pPr>
    </w:p>
    <w:p w14:paraId="5DE694C3" w14:textId="05177A92" w:rsidR="00846E17" w:rsidRDefault="00846E17" w:rsidP="003D2B95">
      <w:pPr>
        <w:pStyle w:val="Mellanrubrik"/>
      </w:pPr>
    </w:p>
    <w:p w14:paraId="1D0A191D" w14:textId="36FDCF4C" w:rsidR="00846E17" w:rsidRDefault="00846E17" w:rsidP="003D2B95">
      <w:pPr>
        <w:pStyle w:val="Mellanrubrik"/>
      </w:pPr>
    </w:p>
    <w:p w14:paraId="62186E5C" w14:textId="7DF1D550" w:rsidR="00846E17" w:rsidRDefault="00846E17" w:rsidP="003D2B95">
      <w:pPr>
        <w:pStyle w:val="Mellanrubrik"/>
      </w:pPr>
    </w:p>
    <w:p w14:paraId="0D623714" w14:textId="63549C03" w:rsidR="00846E17" w:rsidRDefault="00846E17" w:rsidP="003D2B95">
      <w:pPr>
        <w:pStyle w:val="Mellanrubrik"/>
      </w:pPr>
    </w:p>
    <w:p w14:paraId="7A8C4352" w14:textId="56ED70CE" w:rsidR="00846E17" w:rsidRDefault="00846E17" w:rsidP="00846E17">
      <w:pPr>
        <w:pStyle w:val="Mellanrubrik"/>
      </w:pPr>
    </w:p>
    <w:p w14:paraId="73018DC9" w14:textId="2DA0AEAE" w:rsidR="00846E17" w:rsidRDefault="00846E17" w:rsidP="00846E17">
      <w:pPr>
        <w:pStyle w:val="Mellanrubrik"/>
      </w:pPr>
    </w:p>
    <w:p w14:paraId="01407BC6" w14:textId="70C5DF9E" w:rsidR="00846E17" w:rsidRDefault="00340F8A" w:rsidP="00846E17">
      <w:pPr>
        <w:pStyle w:val="Mellanrubrik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84A423E" wp14:editId="542894CB">
            <wp:simplePos x="0" y="0"/>
            <wp:positionH relativeFrom="column">
              <wp:posOffset>-124032</wp:posOffset>
            </wp:positionH>
            <wp:positionV relativeFrom="paragraph">
              <wp:posOffset>278780</wp:posOffset>
            </wp:positionV>
            <wp:extent cx="5533482" cy="3809838"/>
            <wp:effectExtent l="0" t="0" r="0" b="0"/>
            <wp:wrapNone/>
            <wp:docPr id="2038672753" name="Bildobjekt 2" descr="En bild som visar svart, mörker, måne, natt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672753" name="Bildobjekt 2" descr="En bild som visar svart, mörker, måne, natt&#10;&#10;AI-genererat innehåll kan vara felaktig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33482" cy="38098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0AA8F7" w14:textId="77777777" w:rsidR="00846E17" w:rsidRDefault="00846E17" w:rsidP="00846E17">
      <w:pPr>
        <w:pStyle w:val="Mellanrubrik"/>
      </w:pPr>
    </w:p>
    <w:p w14:paraId="2E951DBC" w14:textId="77777777" w:rsidR="00846E17" w:rsidRDefault="00846E17" w:rsidP="00846E17">
      <w:pPr>
        <w:pStyle w:val="Mellanrubrik"/>
      </w:pPr>
    </w:p>
    <w:p w14:paraId="4497A9FB" w14:textId="0237ABB6" w:rsidR="003D2B95" w:rsidRPr="00BA4A84" w:rsidRDefault="003D2B95" w:rsidP="003D2B95">
      <w:pPr>
        <w:pStyle w:val="Brd"/>
      </w:pPr>
    </w:p>
    <w:p w14:paraId="0960E1B9" w14:textId="125693D1" w:rsidR="003D2B95" w:rsidRPr="00BA4A84" w:rsidRDefault="003D2B95" w:rsidP="003D2B95">
      <w:pPr>
        <w:pStyle w:val="Brd"/>
      </w:pPr>
    </w:p>
    <w:p w14:paraId="64C01A05" w14:textId="77777777" w:rsidR="003D2B95" w:rsidRPr="00BA4A84" w:rsidRDefault="003D2B95" w:rsidP="003D2B95">
      <w:pPr>
        <w:spacing w:after="160" w:line="278" w:lineRule="auto"/>
      </w:pPr>
      <w:r w:rsidRPr="00BA4A84">
        <w:t> </w:t>
      </w:r>
    </w:p>
    <w:p w14:paraId="214DC9E6" w14:textId="77777777" w:rsidR="00743A9F" w:rsidRPr="00743A9F" w:rsidRDefault="00743A9F" w:rsidP="00743A9F">
      <w:pPr>
        <w:rPr>
          <w:rFonts w:ascii="Source Serif Pro" w:hAnsi="Source Serif Pro"/>
          <w:sz w:val="20"/>
        </w:rPr>
      </w:pPr>
    </w:p>
    <w:sectPr w:rsidR="00743A9F" w:rsidRPr="00743A9F" w:rsidSect="00EF4F29">
      <w:headerReference w:type="default" r:id="rId10"/>
      <w:pgSz w:w="11900" w:h="16840"/>
      <w:pgMar w:top="2977" w:right="1417" w:bottom="269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8013DA" w14:textId="77777777" w:rsidR="00D71C2B" w:rsidRDefault="00D71C2B" w:rsidP="00E608A2">
      <w:r>
        <w:separator/>
      </w:r>
    </w:p>
  </w:endnote>
  <w:endnote w:type="continuationSeparator" w:id="0">
    <w:p w14:paraId="77A3B5AE" w14:textId="77777777" w:rsidR="00D71C2B" w:rsidRDefault="00D71C2B" w:rsidP="00E60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77BC2" w14:textId="77777777" w:rsidR="00D71C2B" w:rsidRDefault="00D71C2B" w:rsidP="00E608A2">
      <w:r>
        <w:separator/>
      </w:r>
    </w:p>
  </w:footnote>
  <w:footnote w:type="continuationSeparator" w:id="0">
    <w:p w14:paraId="4BD6EC19" w14:textId="77777777" w:rsidR="00D71C2B" w:rsidRDefault="00D71C2B" w:rsidP="00E608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8F21D" w14:textId="77777777" w:rsidR="00940964" w:rsidRDefault="00940964">
    <w:pPr>
      <w:pStyle w:val="Sidhuvu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716BBF" wp14:editId="313F2307">
          <wp:simplePos x="0" y="0"/>
          <wp:positionH relativeFrom="page">
            <wp:posOffset>1270</wp:posOffset>
          </wp:positionH>
          <wp:positionV relativeFrom="page">
            <wp:posOffset>0</wp:posOffset>
          </wp:positionV>
          <wp:extent cx="7556739" cy="10693739"/>
          <wp:effectExtent l="0" t="0" r="0" b="0"/>
          <wp:wrapNone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BO_A4-brev_2018_Word_BK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739" cy="1069373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51A40"/>
    <w:multiLevelType w:val="multilevel"/>
    <w:tmpl w:val="830C0D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3BF5A62"/>
    <w:multiLevelType w:val="multilevel"/>
    <w:tmpl w:val="72ACC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C07C8D"/>
    <w:multiLevelType w:val="multilevel"/>
    <w:tmpl w:val="E3F86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E4822EC"/>
    <w:multiLevelType w:val="multilevel"/>
    <w:tmpl w:val="C2D289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12CC511B"/>
    <w:multiLevelType w:val="multilevel"/>
    <w:tmpl w:val="58842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A542C45"/>
    <w:multiLevelType w:val="multilevel"/>
    <w:tmpl w:val="23200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DA631B8"/>
    <w:multiLevelType w:val="hybridMultilevel"/>
    <w:tmpl w:val="1E9C96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F63615"/>
    <w:multiLevelType w:val="hybridMultilevel"/>
    <w:tmpl w:val="F30E185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B7A1B"/>
    <w:multiLevelType w:val="multilevel"/>
    <w:tmpl w:val="4650F7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6B46124"/>
    <w:multiLevelType w:val="hybridMultilevel"/>
    <w:tmpl w:val="E220689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036357"/>
    <w:multiLevelType w:val="multilevel"/>
    <w:tmpl w:val="7D8E1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F77EF5"/>
    <w:multiLevelType w:val="multilevel"/>
    <w:tmpl w:val="BBF09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A8E71D6"/>
    <w:multiLevelType w:val="multilevel"/>
    <w:tmpl w:val="D22461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4EB00E55"/>
    <w:multiLevelType w:val="multilevel"/>
    <w:tmpl w:val="1396E0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4" w15:restartNumberingAfterBreak="0">
    <w:nsid w:val="5B8B2924"/>
    <w:multiLevelType w:val="hybridMultilevel"/>
    <w:tmpl w:val="89EEE0E2"/>
    <w:lvl w:ilvl="0" w:tplc="E2C2D63E">
      <w:start w:val="2025"/>
      <w:numFmt w:val="bullet"/>
      <w:lvlText w:val="-"/>
      <w:lvlJc w:val="left"/>
      <w:pPr>
        <w:ind w:left="720" w:hanging="360"/>
      </w:pPr>
      <w:rPr>
        <w:rFonts w:ascii="Source Serif Pro" w:eastAsiaTheme="minorEastAsia" w:hAnsi="Source Serif Pro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FF5C52"/>
    <w:multiLevelType w:val="multilevel"/>
    <w:tmpl w:val="F864BFF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EDD12A6"/>
    <w:multiLevelType w:val="hybridMultilevel"/>
    <w:tmpl w:val="5268AF1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116D68"/>
    <w:multiLevelType w:val="hybridMultilevel"/>
    <w:tmpl w:val="EFA06EF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8522C2"/>
    <w:multiLevelType w:val="multilevel"/>
    <w:tmpl w:val="2B92D6D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6CBC2F88"/>
    <w:multiLevelType w:val="multilevel"/>
    <w:tmpl w:val="6B725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DE94E8F"/>
    <w:multiLevelType w:val="multilevel"/>
    <w:tmpl w:val="1198594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7CE067C2"/>
    <w:multiLevelType w:val="hybridMultilevel"/>
    <w:tmpl w:val="8CB811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133315">
    <w:abstractNumId w:val="7"/>
  </w:num>
  <w:num w:numId="2" w16cid:durableId="935554896">
    <w:abstractNumId w:val="16"/>
  </w:num>
  <w:num w:numId="3" w16cid:durableId="25448426">
    <w:abstractNumId w:val="11"/>
  </w:num>
  <w:num w:numId="4" w16cid:durableId="1999335052">
    <w:abstractNumId w:val="1"/>
  </w:num>
  <w:num w:numId="5" w16cid:durableId="388891718">
    <w:abstractNumId w:val="10"/>
  </w:num>
  <w:num w:numId="6" w16cid:durableId="868301257">
    <w:abstractNumId w:val="4"/>
  </w:num>
  <w:num w:numId="7" w16cid:durableId="1521970905">
    <w:abstractNumId w:val="5"/>
  </w:num>
  <w:num w:numId="8" w16cid:durableId="33972473">
    <w:abstractNumId w:val="13"/>
  </w:num>
  <w:num w:numId="9" w16cid:durableId="56978671">
    <w:abstractNumId w:val="0"/>
  </w:num>
  <w:num w:numId="10" w16cid:durableId="333337180">
    <w:abstractNumId w:val="20"/>
  </w:num>
  <w:num w:numId="11" w16cid:durableId="605695391">
    <w:abstractNumId w:val="15"/>
  </w:num>
  <w:num w:numId="12" w16cid:durableId="1227644964">
    <w:abstractNumId w:val="18"/>
  </w:num>
  <w:num w:numId="13" w16cid:durableId="822547971">
    <w:abstractNumId w:val="19"/>
  </w:num>
  <w:num w:numId="14" w16cid:durableId="1899971116">
    <w:abstractNumId w:val="8"/>
  </w:num>
  <w:num w:numId="15" w16cid:durableId="193227689">
    <w:abstractNumId w:val="12"/>
  </w:num>
  <w:num w:numId="16" w16cid:durableId="877081784">
    <w:abstractNumId w:val="3"/>
  </w:num>
  <w:num w:numId="17" w16cid:durableId="1854144981">
    <w:abstractNumId w:val="14"/>
  </w:num>
  <w:num w:numId="18" w16cid:durableId="1363942719">
    <w:abstractNumId w:val="2"/>
  </w:num>
  <w:num w:numId="19" w16cid:durableId="1218782117">
    <w:abstractNumId w:val="9"/>
  </w:num>
  <w:num w:numId="20" w16cid:durableId="664091734">
    <w:abstractNumId w:val="21"/>
  </w:num>
  <w:num w:numId="21" w16cid:durableId="1390763411">
    <w:abstractNumId w:val="6"/>
  </w:num>
  <w:num w:numId="22" w16cid:durableId="158657365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E8B"/>
    <w:rsid w:val="00033D95"/>
    <w:rsid w:val="00035245"/>
    <w:rsid w:val="0006241E"/>
    <w:rsid w:val="0006509B"/>
    <w:rsid w:val="00067019"/>
    <w:rsid w:val="000D4278"/>
    <w:rsid w:val="000D6983"/>
    <w:rsid w:val="00101CE5"/>
    <w:rsid w:val="0011293D"/>
    <w:rsid w:val="00130D4B"/>
    <w:rsid w:val="00141458"/>
    <w:rsid w:val="0016429C"/>
    <w:rsid w:val="00182DCB"/>
    <w:rsid w:val="001864FA"/>
    <w:rsid w:val="00193856"/>
    <w:rsid w:val="001A445B"/>
    <w:rsid w:val="001B30CB"/>
    <w:rsid w:val="001D5BB7"/>
    <w:rsid w:val="001F3996"/>
    <w:rsid w:val="002079BC"/>
    <w:rsid w:val="00227BDD"/>
    <w:rsid w:val="00242EC1"/>
    <w:rsid w:val="00261BE0"/>
    <w:rsid w:val="00297B60"/>
    <w:rsid w:val="00297E41"/>
    <w:rsid w:val="002A4169"/>
    <w:rsid w:val="002A4F7A"/>
    <w:rsid w:val="002A59B7"/>
    <w:rsid w:val="002B5E20"/>
    <w:rsid w:val="0030039A"/>
    <w:rsid w:val="00307637"/>
    <w:rsid w:val="003101B7"/>
    <w:rsid w:val="00340F8A"/>
    <w:rsid w:val="00352556"/>
    <w:rsid w:val="003709CE"/>
    <w:rsid w:val="003731A3"/>
    <w:rsid w:val="00376F6C"/>
    <w:rsid w:val="003826FA"/>
    <w:rsid w:val="003875EC"/>
    <w:rsid w:val="003B241D"/>
    <w:rsid w:val="003B4912"/>
    <w:rsid w:val="003B6F80"/>
    <w:rsid w:val="003C4368"/>
    <w:rsid w:val="003D2B95"/>
    <w:rsid w:val="00434C7C"/>
    <w:rsid w:val="00441A46"/>
    <w:rsid w:val="004A4E21"/>
    <w:rsid w:val="004B354F"/>
    <w:rsid w:val="004B4028"/>
    <w:rsid w:val="004E56BD"/>
    <w:rsid w:val="004F588B"/>
    <w:rsid w:val="005036C0"/>
    <w:rsid w:val="005070C1"/>
    <w:rsid w:val="00511644"/>
    <w:rsid w:val="0052386E"/>
    <w:rsid w:val="00523D6B"/>
    <w:rsid w:val="00526BAE"/>
    <w:rsid w:val="005334AC"/>
    <w:rsid w:val="00537EB4"/>
    <w:rsid w:val="00556E1E"/>
    <w:rsid w:val="00560319"/>
    <w:rsid w:val="005652AF"/>
    <w:rsid w:val="005B070B"/>
    <w:rsid w:val="005B3DF4"/>
    <w:rsid w:val="005C24FC"/>
    <w:rsid w:val="00614959"/>
    <w:rsid w:val="00627B5F"/>
    <w:rsid w:val="006377CE"/>
    <w:rsid w:val="00644A68"/>
    <w:rsid w:val="006573F0"/>
    <w:rsid w:val="006B3AAF"/>
    <w:rsid w:val="006D5B8A"/>
    <w:rsid w:val="006D78F3"/>
    <w:rsid w:val="00707993"/>
    <w:rsid w:val="00723181"/>
    <w:rsid w:val="00743A9F"/>
    <w:rsid w:val="00753F6F"/>
    <w:rsid w:val="00757DD6"/>
    <w:rsid w:val="007B0D91"/>
    <w:rsid w:val="007C2F68"/>
    <w:rsid w:val="00803242"/>
    <w:rsid w:val="008355C1"/>
    <w:rsid w:val="00846E17"/>
    <w:rsid w:val="00853A56"/>
    <w:rsid w:val="008A1E8B"/>
    <w:rsid w:val="008B051A"/>
    <w:rsid w:val="008B7DD5"/>
    <w:rsid w:val="008E28AA"/>
    <w:rsid w:val="008E6D15"/>
    <w:rsid w:val="009227B9"/>
    <w:rsid w:val="0093246D"/>
    <w:rsid w:val="00940964"/>
    <w:rsid w:val="00954352"/>
    <w:rsid w:val="00977155"/>
    <w:rsid w:val="00982148"/>
    <w:rsid w:val="009A4946"/>
    <w:rsid w:val="009C440E"/>
    <w:rsid w:val="009E007A"/>
    <w:rsid w:val="00A10701"/>
    <w:rsid w:val="00A144A1"/>
    <w:rsid w:val="00A42546"/>
    <w:rsid w:val="00A61758"/>
    <w:rsid w:val="00AB0526"/>
    <w:rsid w:val="00AF532E"/>
    <w:rsid w:val="00B042AB"/>
    <w:rsid w:val="00B05CDD"/>
    <w:rsid w:val="00B207BC"/>
    <w:rsid w:val="00B36572"/>
    <w:rsid w:val="00B545C4"/>
    <w:rsid w:val="00B63797"/>
    <w:rsid w:val="00B874A2"/>
    <w:rsid w:val="00BA2964"/>
    <w:rsid w:val="00BD70D4"/>
    <w:rsid w:val="00C0247E"/>
    <w:rsid w:val="00C028D0"/>
    <w:rsid w:val="00C15192"/>
    <w:rsid w:val="00C32026"/>
    <w:rsid w:val="00C35149"/>
    <w:rsid w:val="00C445D8"/>
    <w:rsid w:val="00C55431"/>
    <w:rsid w:val="00C802E3"/>
    <w:rsid w:val="00C804A6"/>
    <w:rsid w:val="00CB192E"/>
    <w:rsid w:val="00CB32F9"/>
    <w:rsid w:val="00CC49FE"/>
    <w:rsid w:val="00CD37C7"/>
    <w:rsid w:val="00D07447"/>
    <w:rsid w:val="00D323FC"/>
    <w:rsid w:val="00D43AC2"/>
    <w:rsid w:val="00D5008E"/>
    <w:rsid w:val="00D570DD"/>
    <w:rsid w:val="00D71C2B"/>
    <w:rsid w:val="00D85CEB"/>
    <w:rsid w:val="00D904CB"/>
    <w:rsid w:val="00DA6469"/>
    <w:rsid w:val="00DC09C7"/>
    <w:rsid w:val="00DC7309"/>
    <w:rsid w:val="00DE23CF"/>
    <w:rsid w:val="00DE3AAA"/>
    <w:rsid w:val="00E000FE"/>
    <w:rsid w:val="00E005EF"/>
    <w:rsid w:val="00E02CF9"/>
    <w:rsid w:val="00E0665B"/>
    <w:rsid w:val="00E17B64"/>
    <w:rsid w:val="00E331A7"/>
    <w:rsid w:val="00E33242"/>
    <w:rsid w:val="00E401B3"/>
    <w:rsid w:val="00E608A2"/>
    <w:rsid w:val="00E643D3"/>
    <w:rsid w:val="00E71172"/>
    <w:rsid w:val="00E8290E"/>
    <w:rsid w:val="00E91B43"/>
    <w:rsid w:val="00EB6626"/>
    <w:rsid w:val="00EE0058"/>
    <w:rsid w:val="00EF4F29"/>
    <w:rsid w:val="00F223C1"/>
    <w:rsid w:val="00F570F5"/>
    <w:rsid w:val="00F827B4"/>
    <w:rsid w:val="00F8504A"/>
    <w:rsid w:val="00F9626B"/>
    <w:rsid w:val="00F96405"/>
    <w:rsid w:val="00FC0A34"/>
    <w:rsid w:val="00FF45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2AFF60A"/>
  <w15:docId w15:val="{E2473131-51CF-434B-A479-6BC7A1B5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Rubrik4">
    <w:name w:val="heading 4"/>
    <w:aliases w:val="Signatur Namn SBO"/>
    <w:next w:val="Signatur"/>
    <w:link w:val="Rubrik4Char"/>
    <w:uiPriority w:val="9"/>
    <w:unhideWhenUsed/>
    <w:qFormat/>
    <w:rsid w:val="005C24FC"/>
    <w:pPr>
      <w:keepNext/>
      <w:keepLines/>
      <w:spacing w:before="200"/>
      <w:outlineLvl w:val="3"/>
    </w:pPr>
    <w:rPr>
      <w:rFonts w:ascii="Source Sans Pro" w:eastAsiaTheme="majorEastAsia" w:hAnsi="Source Sans Pro" w:cstheme="majorBidi"/>
      <w:b/>
      <w:bCs/>
      <w:sz w:val="18"/>
      <w:szCs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verrubbeSBO">
    <w:name w:val="Överrubbe_SBO"/>
    <w:next w:val="RubrikstortunnSBO"/>
    <w:link w:val="verrubbeSBOChar"/>
    <w:qFormat/>
    <w:rsid w:val="00E17B64"/>
    <w:rPr>
      <w:rFonts w:ascii="Source Sans Pro SemiBold" w:hAnsi="Source Sans Pro SemiBold"/>
      <w:bCs/>
      <w:caps/>
      <w:color w:val="009600"/>
      <w:sz w:val="28"/>
      <w:szCs w:val="28"/>
    </w:rPr>
  </w:style>
  <w:style w:type="paragraph" w:customStyle="1" w:styleId="RubrikstortunnSBO">
    <w:name w:val="Rubrik_stor_tunn_SBO"/>
    <w:next w:val="Brd"/>
    <w:qFormat/>
    <w:rsid w:val="00757DD6"/>
    <w:pPr>
      <w:spacing w:before="240" w:after="240"/>
    </w:pPr>
    <w:rPr>
      <w:rFonts w:ascii="Source Sans Pro" w:hAnsi="Source Sans Pro"/>
      <w:sz w:val="46"/>
    </w:rPr>
  </w:style>
  <w:style w:type="paragraph" w:customStyle="1" w:styleId="Brd">
    <w:name w:val="Bröd"/>
    <w:qFormat/>
    <w:rsid w:val="00757DD6"/>
    <w:pPr>
      <w:spacing w:after="260" w:line="300" w:lineRule="exact"/>
    </w:pPr>
    <w:rPr>
      <w:rFonts w:ascii="Source Serif Pro" w:hAnsi="Source Serif Pro"/>
      <w:sz w:val="20"/>
    </w:rPr>
  </w:style>
  <w:style w:type="paragraph" w:customStyle="1" w:styleId="Mellanrubrik">
    <w:name w:val="Mellanrubrik"/>
    <w:qFormat/>
    <w:rsid w:val="008355C1"/>
    <w:pPr>
      <w:spacing w:before="340" w:after="20"/>
    </w:pPr>
    <w:rPr>
      <w:rFonts w:ascii="Source Sans Pro" w:hAnsi="Source Sans Pro"/>
      <w:b/>
      <w:sz w:val="26"/>
      <w:szCs w:val="26"/>
    </w:rPr>
  </w:style>
  <w:style w:type="paragraph" w:customStyle="1" w:styleId="SignaturnamnSBO">
    <w:name w:val="Signatur namn_SBO"/>
    <w:qFormat/>
    <w:rsid w:val="008B051A"/>
    <w:pPr>
      <w:spacing w:before="200"/>
    </w:pPr>
    <w:rPr>
      <w:rFonts w:ascii="Source Sans Pro" w:hAnsi="Source Sans Pro"/>
      <w:b/>
      <w:sz w:val="18"/>
    </w:rPr>
  </w:style>
  <w:style w:type="paragraph" w:customStyle="1" w:styleId="AnvndaretitelSBO">
    <w:name w:val="Användare_titel_SBO"/>
    <w:qFormat/>
    <w:rsid w:val="008B051A"/>
    <w:pPr>
      <w:spacing w:after="40"/>
    </w:pPr>
    <w:rPr>
      <w:rFonts w:ascii="Source Sans Pro" w:hAnsi="Source Sans Pro"/>
      <w:sz w:val="18"/>
    </w:rPr>
  </w:style>
  <w:style w:type="paragraph" w:styleId="Sidhuvud">
    <w:name w:val="header"/>
    <w:basedOn w:val="Normal"/>
    <w:link w:val="SidhuvudChar"/>
    <w:uiPriority w:val="99"/>
    <w:unhideWhenUsed/>
    <w:rsid w:val="00E608A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608A2"/>
  </w:style>
  <w:style w:type="paragraph" w:styleId="Sidfot">
    <w:name w:val="footer"/>
    <w:basedOn w:val="Normal"/>
    <w:link w:val="SidfotChar"/>
    <w:uiPriority w:val="99"/>
    <w:unhideWhenUsed/>
    <w:rsid w:val="00E608A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608A2"/>
  </w:style>
  <w:style w:type="paragraph" w:styleId="Ballongtext">
    <w:name w:val="Balloon Text"/>
    <w:basedOn w:val="Normal"/>
    <w:link w:val="BallongtextChar"/>
    <w:uiPriority w:val="99"/>
    <w:semiHidden/>
    <w:unhideWhenUsed/>
    <w:rsid w:val="00E608A2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608A2"/>
    <w:rPr>
      <w:rFonts w:ascii="Lucida Grande" w:hAnsi="Lucida Grande" w:cs="Lucida Grande"/>
      <w:sz w:val="18"/>
      <w:szCs w:val="18"/>
    </w:rPr>
  </w:style>
  <w:style w:type="paragraph" w:customStyle="1" w:styleId="Allmntstyckeformat">
    <w:name w:val="[Allmänt styckeformat]"/>
    <w:basedOn w:val="Normal"/>
    <w:uiPriority w:val="99"/>
    <w:rsid w:val="005C24F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customStyle="1" w:styleId="Rubrik4Char">
    <w:name w:val="Rubrik 4 Char"/>
    <w:aliases w:val="Signatur Namn SBO Char"/>
    <w:basedOn w:val="Standardstycketeckensnitt"/>
    <w:link w:val="Rubrik4"/>
    <w:uiPriority w:val="9"/>
    <w:rsid w:val="005C24FC"/>
    <w:rPr>
      <w:rFonts w:ascii="Source Sans Pro" w:eastAsiaTheme="majorEastAsia" w:hAnsi="Source Sans Pro" w:cstheme="majorBidi"/>
      <w:b/>
      <w:bCs/>
      <w:sz w:val="18"/>
      <w:szCs w:val="18"/>
    </w:rPr>
  </w:style>
  <w:style w:type="paragraph" w:styleId="Signatur">
    <w:name w:val="Signature"/>
    <w:basedOn w:val="Normal"/>
    <w:link w:val="SignaturChar"/>
    <w:uiPriority w:val="99"/>
    <w:semiHidden/>
    <w:unhideWhenUsed/>
    <w:rsid w:val="005C24FC"/>
    <w:pPr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5C24FC"/>
  </w:style>
  <w:style w:type="paragraph" w:styleId="Rubrik">
    <w:name w:val="Title"/>
    <w:aliases w:val="Avändare titel SBO"/>
    <w:next w:val="Normal"/>
    <w:link w:val="RubrikChar"/>
    <w:uiPriority w:val="10"/>
    <w:qFormat/>
    <w:rsid w:val="005C24FC"/>
    <w:pPr>
      <w:spacing w:after="40"/>
      <w:contextualSpacing/>
    </w:pPr>
    <w:rPr>
      <w:rFonts w:ascii="Source Sans Pro" w:eastAsiaTheme="majorEastAsia" w:hAnsi="Source Sans Pro" w:cstheme="majorBidi"/>
      <w:spacing w:val="5"/>
      <w:kern w:val="28"/>
      <w:sz w:val="18"/>
      <w:szCs w:val="18"/>
    </w:rPr>
  </w:style>
  <w:style w:type="character" w:customStyle="1" w:styleId="RubrikChar">
    <w:name w:val="Rubrik Char"/>
    <w:aliases w:val="Avändare titel SBO Char"/>
    <w:basedOn w:val="Standardstycketeckensnitt"/>
    <w:link w:val="Rubrik"/>
    <w:uiPriority w:val="10"/>
    <w:rsid w:val="005C24FC"/>
    <w:rPr>
      <w:rFonts w:ascii="Source Sans Pro" w:eastAsiaTheme="majorEastAsia" w:hAnsi="Source Sans Pro" w:cstheme="majorBidi"/>
      <w:spacing w:val="5"/>
      <w:kern w:val="28"/>
      <w:sz w:val="18"/>
      <w:szCs w:val="18"/>
    </w:rPr>
  </w:style>
  <w:style w:type="paragraph" w:customStyle="1" w:styleId="Datum-SBO">
    <w:name w:val="Datum-SBO"/>
    <w:basedOn w:val="verrubbeSBO"/>
    <w:link w:val="Datum-SBOChar"/>
    <w:qFormat/>
    <w:rsid w:val="008355C1"/>
    <w:pPr>
      <w:spacing w:after="120"/>
    </w:pPr>
    <w:rPr>
      <w:rFonts w:ascii="Source Sans Pro" w:hAnsi="Source Sans Pro"/>
      <w:color w:val="auto"/>
      <w:sz w:val="20"/>
      <w:szCs w:val="20"/>
    </w:rPr>
  </w:style>
  <w:style w:type="character" w:customStyle="1" w:styleId="verrubbeSBOChar">
    <w:name w:val="Överrubbe_SBO Char"/>
    <w:basedOn w:val="Standardstycketeckensnitt"/>
    <w:link w:val="verrubbeSBO"/>
    <w:rsid w:val="00E17B64"/>
    <w:rPr>
      <w:rFonts w:ascii="Source Sans Pro SemiBold" w:hAnsi="Source Sans Pro SemiBold"/>
      <w:bCs/>
      <w:caps/>
      <w:color w:val="009600"/>
      <w:sz w:val="28"/>
      <w:szCs w:val="28"/>
    </w:rPr>
  </w:style>
  <w:style w:type="character" w:customStyle="1" w:styleId="Datum-SBOChar">
    <w:name w:val="Datum-SBO Char"/>
    <w:basedOn w:val="verrubbeSBOChar"/>
    <w:link w:val="Datum-SBO"/>
    <w:rsid w:val="008355C1"/>
    <w:rPr>
      <w:rFonts w:ascii="Source Sans Pro" w:hAnsi="Source Sans Pro"/>
      <w:bCs/>
      <w:caps/>
      <w:color w:val="009600"/>
      <w:sz w:val="20"/>
      <w:szCs w:val="20"/>
    </w:rPr>
  </w:style>
  <w:style w:type="paragraph" w:customStyle="1" w:styleId="Default">
    <w:name w:val="Default"/>
    <w:rsid w:val="00C32026"/>
    <w:pPr>
      <w:autoSpaceDE w:val="0"/>
      <w:autoSpaceDN w:val="0"/>
      <w:adjustRightInd w:val="0"/>
    </w:pPr>
    <w:rPr>
      <w:rFonts w:ascii="Source Sans Pro" w:hAnsi="Source Sans Pro" w:cs="Source Sans Pro"/>
      <w:color w:val="000000"/>
    </w:rPr>
  </w:style>
  <w:style w:type="character" w:customStyle="1" w:styleId="A0">
    <w:name w:val="A0"/>
    <w:uiPriority w:val="99"/>
    <w:rsid w:val="00C32026"/>
    <w:rPr>
      <w:rFonts w:cs="Source Sans Pro"/>
      <w:color w:val="221E1F"/>
      <w:sz w:val="18"/>
      <w:szCs w:val="18"/>
    </w:rPr>
  </w:style>
  <w:style w:type="paragraph" w:styleId="Liststycke">
    <w:name w:val="List Paragraph"/>
    <w:basedOn w:val="Normal"/>
    <w:uiPriority w:val="34"/>
    <w:qFormat/>
    <w:rsid w:val="00DA6469"/>
    <w:pPr>
      <w:spacing w:after="160" w:line="252" w:lineRule="auto"/>
      <w:ind w:left="72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Normalwebb">
    <w:name w:val="Normal (Web)"/>
    <w:basedOn w:val="Normal"/>
    <w:uiPriority w:val="99"/>
    <w:semiHidden/>
    <w:unhideWhenUsed/>
    <w:rsid w:val="00E711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7B0D91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7B0D91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7B0D91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7B0D91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7B0D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4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Vertex\mallar\Grafisk%20Profil\Anslag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Anslag</Template>
  <TotalTime>1</TotalTime>
  <Pages>4</Pages>
  <Words>323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Josefine Ahrling</dc:creator>
  <cp:keywords/>
  <dc:description/>
  <cp:lastModifiedBy>Kristina Svensson</cp:lastModifiedBy>
  <cp:revision>2</cp:revision>
  <dcterms:created xsi:type="dcterms:W3CDTF">2026-03-10T14:15:00Z</dcterms:created>
  <dcterms:modified xsi:type="dcterms:W3CDTF">2026-03-10T14:15:00Z</dcterms:modified>
</cp:coreProperties>
</file>